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5F9" w:rsidRDefault="00FF15F9" w:rsidP="00BF2639">
      <w:pPr>
        <w:tabs>
          <w:tab w:val="left" w:pos="2256"/>
        </w:tabs>
      </w:pPr>
      <w:r>
        <w:t xml:space="preserve"> </w:t>
      </w:r>
    </w:p>
    <w:tbl>
      <w:tblPr>
        <w:tblStyle w:val="TableGrid"/>
        <w:tblW w:w="476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37"/>
        <w:gridCol w:w="7168"/>
      </w:tblGrid>
      <w:tr w:rsidR="002A4ED5" w:rsidRPr="00BF2639" w:rsidTr="00623F14">
        <w:trPr>
          <w:trHeight w:val="357"/>
        </w:trPr>
        <w:tc>
          <w:tcPr>
            <w:tcW w:w="881" w:type="pct"/>
            <w:vAlign w:val="bottom"/>
          </w:tcPr>
          <w:p w:rsidR="002A4ED5" w:rsidRPr="00BF2639" w:rsidRDefault="00BA205E" w:rsidP="00BA205E">
            <w:pPr>
              <w:rPr>
                <w:rFonts w:ascii="Times New Roman" w:hAnsi="Times New Roman" w:cs="Times New Roman"/>
                <w:b/>
              </w:rPr>
            </w:pPr>
            <w:r w:rsidRPr="00BF2639">
              <w:rPr>
                <w:rFonts w:ascii="Times New Roman" w:hAnsi="Times New Roman" w:cs="Times New Roman"/>
                <w:b/>
              </w:rPr>
              <w:t>NAME</w:t>
            </w:r>
          </w:p>
        </w:tc>
        <w:tc>
          <w:tcPr>
            <w:tcW w:w="4119" w:type="pct"/>
            <w:vAlign w:val="bottom"/>
          </w:tcPr>
          <w:p w:rsidR="002A4ED5" w:rsidRPr="00BF2639" w:rsidRDefault="002A4ED5" w:rsidP="002A4ED5">
            <w:pPr>
              <w:rPr>
                <w:rFonts w:ascii="Times New Roman" w:hAnsi="Times New Roman" w:cs="Times New Roman"/>
              </w:rPr>
            </w:pPr>
          </w:p>
        </w:tc>
      </w:tr>
      <w:tr w:rsidR="002A4ED5" w:rsidRPr="00BF2639" w:rsidTr="00623F14">
        <w:trPr>
          <w:trHeight w:val="357"/>
        </w:trPr>
        <w:tc>
          <w:tcPr>
            <w:tcW w:w="881" w:type="pct"/>
            <w:vAlign w:val="bottom"/>
          </w:tcPr>
          <w:p w:rsidR="002C2205" w:rsidRPr="00BF2639" w:rsidRDefault="002C2205" w:rsidP="002C2205">
            <w:pPr>
              <w:rPr>
                <w:rFonts w:ascii="Times New Roman" w:hAnsi="Times New Roman" w:cs="Times New Roman"/>
                <w:b/>
              </w:rPr>
            </w:pPr>
            <w:r w:rsidRPr="00BF2639">
              <w:rPr>
                <w:rFonts w:ascii="Times New Roman" w:hAnsi="Times New Roman" w:cs="Times New Roman"/>
                <w:b/>
              </w:rPr>
              <w:t>ADDRESS</w:t>
            </w:r>
          </w:p>
        </w:tc>
        <w:tc>
          <w:tcPr>
            <w:tcW w:w="4119" w:type="pct"/>
            <w:vAlign w:val="bottom"/>
          </w:tcPr>
          <w:p w:rsidR="002A4ED5" w:rsidRPr="00BF2639" w:rsidRDefault="002A4ED5" w:rsidP="002A4ED5">
            <w:pPr>
              <w:rPr>
                <w:rFonts w:ascii="Times New Roman" w:hAnsi="Times New Roman" w:cs="Times New Roman"/>
              </w:rPr>
            </w:pPr>
          </w:p>
        </w:tc>
      </w:tr>
      <w:tr w:rsidR="002A4ED5" w:rsidRPr="00BF2639" w:rsidTr="00623F14">
        <w:trPr>
          <w:trHeight w:val="357"/>
        </w:trPr>
        <w:tc>
          <w:tcPr>
            <w:tcW w:w="881" w:type="pct"/>
            <w:vAlign w:val="bottom"/>
          </w:tcPr>
          <w:p w:rsidR="002A4ED5" w:rsidRPr="00BF2639" w:rsidRDefault="002C2205" w:rsidP="002C2205">
            <w:pPr>
              <w:rPr>
                <w:rFonts w:ascii="Times New Roman" w:hAnsi="Times New Roman" w:cs="Times New Roman"/>
                <w:b/>
              </w:rPr>
            </w:pPr>
            <w:r w:rsidRPr="00BF2639">
              <w:rPr>
                <w:rFonts w:ascii="Times New Roman" w:hAnsi="Times New Roman" w:cs="Times New Roman"/>
                <w:b/>
              </w:rPr>
              <w:t>CITY/STATE/ZIP</w:t>
            </w:r>
          </w:p>
        </w:tc>
        <w:tc>
          <w:tcPr>
            <w:tcW w:w="4119" w:type="pct"/>
            <w:vAlign w:val="bottom"/>
          </w:tcPr>
          <w:p w:rsidR="002A4ED5" w:rsidRPr="00BF2639" w:rsidRDefault="002A4ED5" w:rsidP="002A4ED5">
            <w:pPr>
              <w:rPr>
                <w:rFonts w:ascii="Times New Roman" w:hAnsi="Times New Roman" w:cs="Times New Roman"/>
              </w:rPr>
            </w:pPr>
          </w:p>
        </w:tc>
      </w:tr>
      <w:tr w:rsidR="002A4ED5" w:rsidRPr="00BF2639" w:rsidTr="00623F14">
        <w:trPr>
          <w:trHeight w:val="357"/>
        </w:trPr>
        <w:tc>
          <w:tcPr>
            <w:tcW w:w="881" w:type="pct"/>
            <w:vAlign w:val="bottom"/>
          </w:tcPr>
          <w:p w:rsidR="002A4ED5" w:rsidRPr="00BF2639" w:rsidRDefault="002C2205" w:rsidP="002C2205">
            <w:pPr>
              <w:rPr>
                <w:rFonts w:ascii="Times New Roman" w:hAnsi="Times New Roman" w:cs="Times New Roman"/>
                <w:b/>
              </w:rPr>
            </w:pPr>
            <w:r w:rsidRPr="00BF2639">
              <w:rPr>
                <w:rFonts w:ascii="Times New Roman" w:hAnsi="Times New Roman" w:cs="Times New Roman"/>
                <w:b/>
              </w:rPr>
              <w:t>PHONE</w:t>
            </w:r>
          </w:p>
        </w:tc>
        <w:tc>
          <w:tcPr>
            <w:tcW w:w="4119" w:type="pct"/>
            <w:vAlign w:val="bottom"/>
          </w:tcPr>
          <w:p w:rsidR="002A4ED5" w:rsidRPr="00BF2639" w:rsidRDefault="002A4ED5" w:rsidP="002A4ED5">
            <w:pPr>
              <w:rPr>
                <w:rFonts w:ascii="Times New Roman" w:hAnsi="Times New Roman" w:cs="Times New Roman"/>
              </w:rPr>
            </w:pPr>
          </w:p>
        </w:tc>
      </w:tr>
      <w:tr w:rsidR="002A4ED5" w:rsidRPr="00BF2639" w:rsidTr="00623F14">
        <w:trPr>
          <w:trHeight w:val="357"/>
        </w:trPr>
        <w:tc>
          <w:tcPr>
            <w:tcW w:w="881" w:type="pct"/>
            <w:vAlign w:val="bottom"/>
          </w:tcPr>
          <w:p w:rsidR="002A4ED5" w:rsidRPr="00BF2639" w:rsidRDefault="002C2205" w:rsidP="002C2205">
            <w:pPr>
              <w:rPr>
                <w:rFonts w:ascii="Times New Roman" w:hAnsi="Times New Roman" w:cs="Times New Roman"/>
                <w:b/>
              </w:rPr>
            </w:pPr>
            <w:r w:rsidRPr="00BF2639">
              <w:rPr>
                <w:rFonts w:ascii="Times New Roman" w:hAnsi="Times New Roman" w:cs="Times New Roman"/>
                <w:b/>
              </w:rPr>
              <w:t>FAX</w:t>
            </w:r>
          </w:p>
        </w:tc>
        <w:tc>
          <w:tcPr>
            <w:tcW w:w="4119" w:type="pct"/>
            <w:vAlign w:val="bottom"/>
          </w:tcPr>
          <w:p w:rsidR="002A4ED5" w:rsidRPr="00BF2639" w:rsidRDefault="002A4ED5" w:rsidP="002A4ED5">
            <w:pPr>
              <w:rPr>
                <w:rFonts w:ascii="Times New Roman" w:hAnsi="Times New Roman" w:cs="Times New Roman"/>
              </w:rPr>
            </w:pPr>
          </w:p>
        </w:tc>
      </w:tr>
      <w:tr w:rsidR="002C2205" w:rsidRPr="00BF2639" w:rsidTr="00623F14">
        <w:trPr>
          <w:trHeight w:val="347"/>
        </w:trPr>
        <w:tc>
          <w:tcPr>
            <w:tcW w:w="881" w:type="pct"/>
            <w:vAlign w:val="bottom"/>
          </w:tcPr>
          <w:p w:rsidR="002C2205" w:rsidRPr="00BF2639" w:rsidRDefault="002C2205" w:rsidP="002C2205">
            <w:pPr>
              <w:rPr>
                <w:rFonts w:ascii="Times New Roman" w:hAnsi="Times New Roman" w:cs="Times New Roman"/>
                <w:b/>
              </w:rPr>
            </w:pPr>
            <w:r w:rsidRPr="00BF2639">
              <w:rPr>
                <w:rFonts w:ascii="Times New Roman" w:hAnsi="Times New Roman" w:cs="Times New Roman"/>
                <w:b/>
              </w:rPr>
              <w:t>CONTACT</w:t>
            </w:r>
          </w:p>
        </w:tc>
        <w:tc>
          <w:tcPr>
            <w:tcW w:w="4119" w:type="pct"/>
            <w:vAlign w:val="bottom"/>
          </w:tcPr>
          <w:p w:rsidR="002C2205" w:rsidRPr="00BF2639" w:rsidRDefault="002C2205" w:rsidP="002A4ED5">
            <w:pPr>
              <w:rPr>
                <w:rFonts w:ascii="Times New Roman" w:hAnsi="Times New Roman" w:cs="Times New Roman"/>
              </w:rPr>
            </w:pPr>
          </w:p>
        </w:tc>
      </w:tr>
      <w:tr w:rsidR="002C2205" w:rsidRPr="00BF2639" w:rsidTr="00623F14">
        <w:trPr>
          <w:trHeight w:val="285"/>
        </w:trPr>
        <w:tc>
          <w:tcPr>
            <w:tcW w:w="881" w:type="pct"/>
            <w:vAlign w:val="bottom"/>
          </w:tcPr>
          <w:p w:rsidR="002C2205" w:rsidRPr="00BF2639" w:rsidRDefault="002C2205" w:rsidP="002C2205">
            <w:pPr>
              <w:rPr>
                <w:rFonts w:ascii="Times New Roman" w:hAnsi="Times New Roman" w:cs="Times New Roman"/>
                <w:b/>
              </w:rPr>
            </w:pPr>
            <w:r w:rsidRPr="00BF2639">
              <w:rPr>
                <w:rFonts w:ascii="Times New Roman" w:hAnsi="Times New Roman" w:cs="Times New Roman"/>
                <w:b/>
              </w:rPr>
              <w:t>ORDER DATE</w:t>
            </w:r>
          </w:p>
        </w:tc>
        <w:tc>
          <w:tcPr>
            <w:tcW w:w="4119" w:type="pct"/>
            <w:vAlign w:val="bottom"/>
          </w:tcPr>
          <w:p w:rsidR="002C2205" w:rsidRPr="00BF2639" w:rsidRDefault="002C2205" w:rsidP="002A4ED5">
            <w:pPr>
              <w:rPr>
                <w:rFonts w:ascii="Times New Roman" w:hAnsi="Times New Roman" w:cs="Times New Roman"/>
              </w:rPr>
            </w:pPr>
          </w:p>
        </w:tc>
      </w:tr>
    </w:tbl>
    <w:p w:rsidR="002C2205" w:rsidRDefault="002C2205" w:rsidP="00562601">
      <w:pPr>
        <w:pStyle w:val="NoSpacing"/>
      </w:pPr>
    </w:p>
    <w:p w:rsidR="002C2205" w:rsidRDefault="00BF2639" w:rsidP="00562601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83AE33" wp14:editId="78BE842F">
                <wp:simplePos x="0" y="0"/>
                <wp:positionH relativeFrom="column">
                  <wp:posOffset>2720340</wp:posOffset>
                </wp:positionH>
                <wp:positionV relativeFrom="paragraph">
                  <wp:posOffset>1248410</wp:posOffset>
                </wp:positionV>
                <wp:extent cx="2360930" cy="1280160"/>
                <wp:effectExtent l="0" t="0" r="2730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F14" w:rsidRPr="00623F14" w:rsidRDefault="00623F14" w:rsidP="00623F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23F1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Your proceeds help </w:t>
                            </w:r>
                            <w:r w:rsidR="007B0D80">
                              <w:rPr>
                                <w:rFonts w:ascii="Times New Roman" w:hAnsi="Times New Roman" w:cs="Times New Roman"/>
                                <w:i/>
                              </w:rPr>
                              <w:t>benefit the TOVA F</w:t>
                            </w:r>
                            <w:r w:rsidRPr="00623F14">
                              <w:rPr>
                                <w:rFonts w:ascii="Times New Roman" w:hAnsi="Times New Roman" w:cs="Times New Roman"/>
                                <w:i/>
                              </w:rPr>
                              <w:t>und which helps support the needs of our families during financial hardship for optimal health and wellness.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3AE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4.2pt;margin-top:98.3pt;width:185.9pt;height:100.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">
                <v:textbox>
                  <w:txbxContent>
                    <w:p w:rsidR="00623F14" w:rsidRPr="00623F14" w:rsidRDefault="00623F14" w:rsidP="00623F1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623F14">
                        <w:rPr>
                          <w:rFonts w:ascii="Times New Roman" w:hAnsi="Times New Roman" w:cs="Times New Roman"/>
                          <w:i/>
                        </w:rPr>
                        <w:t xml:space="preserve">Your proceeds help </w:t>
                      </w:r>
                      <w:r w:rsidR="007B0D80">
                        <w:rPr>
                          <w:rFonts w:ascii="Times New Roman" w:hAnsi="Times New Roman" w:cs="Times New Roman"/>
                          <w:i/>
                        </w:rPr>
                        <w:t>benefit the TOVA F</w:t>
                      </w:r>
                      <w:r w:rsidRPr="00623F14">
                        <w:rPr>
                          <w:rFonts w:ascii="Times New Roman" w:hAnsi="Times New Roman" w:cs="Times New Roman"/>
                          <w:i/>
                        </w:rPr>
                        <w:t>und which helps support the needs of our families during financial hardship for optimal health and wellness.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99B21D" wp14:editId="5B52C12D">
                <wp:simplePos x="0" y="0"/>
                <wp:positionH relativeFrom="column">
                  <wp:posOffset>2209800</wp:posOffset>
                </wp:positionH>
                <wp:positionV relativeFrom="paragraph">
                  <wp:posOffset>36830</wp:posOffset>
                </wp:positionV>
                <wp:extent cx="3515995" cy="1404620"/>
                <wp:effectExtent l="0" t="0" r="27305" b="133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F14" w:rsidRDefault="00BF2639" w:rsidP="00BF26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2639">
                              <w:rPr>
                                <w:rFonts w:ascii="Times New Roman" w:hAnsi="Times New Roman" w:cs="Times New Roman"/>
                              </w:rPr>
                              <w:t xml:space="preserve">Limited Edition </w:t>
                            </w:r>
                            <w:r w:rsidR="007B0D80">
                              <w:rPr>
                                <w:rFonts w:ascii="Times New Roman" w:hAnsi="Times New Roman" w:cs="Times New Roman"/>
                              </w:rPr>
                              <w:t>‘</w:t>
                            </w:r>
                            <w:r w:rsidRPr="007B0D80">
                              <w:rPr>
                                <w:rFonts w:ascii="Times New Roman" w:hAnsi="Times New Roman" w:cs="Times New Roman"/>
                                <w:i/>
                              </w:rPr>
                              <w:t>In the Struggle I Rise</w:t>
                            </w:r>
                            <w:r w:rsidR="007B0D80">
                              <w:rPr>
                                <w:rFonts w:ascii="Times New Roman" w:hAnsi="Times New Roman" w:cs="Times New Roman"/>
                                <w:i/>
                              </w:rPr>
                              <w:t>’</w:t>
                            </w:r>
                            <w:r w:rsidRPr="00BF2639">
                              <w:rPr>
                                <w:rFonts w:ascii="Times New Roman" w:hAnsi="Times New Roman" w:cs="Times New Roman"/>
                              </w:rPr>
                              <w:t xml:space="preserve"> Print: $75.00</w:t>
                            </w:r>
                          </w:p>
                          <w:p w:rsidR="00BF2639" w:rsidRPr="00BF2639" w:rsidRDefault="00BF2639" w:rsidP="00BF26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plus</w:t>
                            </w:r>
                            <w:proofErr w:type="gramEnd"/>
                          </w:p>
                          <w:p w:rsidR="00BF2639" w:rsidRPr="00BF2639" w:rsidRDefault="00BF2639" w:rsidP="00BF26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2639">
                              <w:rPr>
                                <w:rFonts w:ascii="Times New Roman" w:hAnsi="Times New Roman" w:cs="Times New Roman"/>
                              </w:rPr>
                              <w:t>Shipping &amp; Handling: $10.00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99B21D" id="_x0000_s1027" type="#_x0000_t202" style="position:absolute;margin-left:174pt;margin-top:2.9pt;width:276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">
                <v:textbox style="mso-fit-shape-to-text:t">
                  <w:txbxContent>
                    <w:p w:rsidR="00623F14" w:rsidRDefault="00BF2639" w:rsidP="00BF263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F2639">
                        <w:rPr>
                          <w:rFonts w:ascii="Times New Roman" w:hAnsi="Times New Roman" w:cs="Times New Roman"/>
                        </w:rPr>
                        <w:t xml:space="preserve">Limited Edition </w:t>
                      </w:r>
                      <w:r w:rsidR="007B0D80">
                        <w:rPr>
                          <w:rFonts w:ascii="Times New Roman" w:hAnsi="Times New Roman" w:cs="Times New Roman"/>
                        </w:rPr>
                        <w:t>‘</w:t>
                      </w:r>
                      <w:r w:rsidRPr="007B0D80">
                        <w:rPr>
                          <w:rFonts w:ascii="Times New Roman" w:hAnsi="Times New Roman" w:cs="Times New Roman"/>
                          <w:i/>
                        </w:rPr>
                        <w:t>In the Struggle I Rise</w:t>
                      </w:r>
                      <w:r w:rsidR="007B0D80">
                        <w:rPr>
                          <w:rFonts w:ascii="Times New Roman" w:hAnsi="Times New Roman" w:cs="Times New Roman"/>
                          <w:i/>
                        </w:rPr>
                        <w:t>’</w:t>
                      </w:r>
                      <w:r w:rsidRPr="00BF2639">
                        <w:rPr>
                          <w:rFonts w:ascii="Times New Roman" w:hAnsi="Times New Roman" w:cs="Times New Roman"/>
                        </w:rPr>
                        <w:t xml:space="preserve"> Print: $75.00</w:t>
                      </w:r>
                    </w:p>
                    <w:p w:rsidR="00BF2639" w:rsidRPr="00BF2639" w:rsidRDefault="00BF2639" w:rsidP="00BF263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plus</w:t>
                      </w:r>
                      <w:proofErr w:type="gramEnd"/>
                    </w:p>
                    <w:p w:rsidR="00BF2639" w:rsidRPr="00BF2639" w:rsidRDefault="00BF2639" w:rsidP="00BF263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F2639">
                        <w:rPr>
                          <w:rFonts w:ascii="Times New Roman" w:hAnsi="Times New Roman" w:cs="Times New Roman"/>
                        </w:rPr>
                        <w:t>Shipping &amp; Handling: $10.00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3F14">
        <w:rPr>
          <w:noProof/>
        </w:rPr>
        <w:drawing>
          <wp:inline distT="0" distB="0" distL="0" distR="0" wp14:anchorId="37B8A9A4" wp14:editId="4250B6FE">
            <wp:extent cx="1874319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 The Struggle I Ris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03" cy="30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205" w:rsidRDefault="002C2205" w:rsidP="00562601">
      <w:pPr>
        <w:pStyle w:val="NoSpacing"/>
      </w:pPr>
    </w:p>
    <w:tbl>
      <w:tblPr>
        <w:tblW w:w="4973" w:type="pct"/>
        <w:tblInd w:w="-30" w:type="dxa"/>
        <w:tblLayout w:type="fixed"/>
        <w:tblLook w:val="04A0" w:firstRow="1" w:lastRow="0" w:firstColumn="1" w:lastColumn="0" w:noHBand="0" w:noVBand="1"/>
      </w:tblPr>
      <w:tblGrid>
        <w:gridCol w:w="4597"/>
        <w:gridCol w:w="1868"/>
        <w:gridCol w:w="1776"/>
        <w:gridCol w:w="1498"/>
      </w:tblGrid>
      <w:tr w:rsidR="00BA205E" w:rsidRPr="002A4ED5" w:rsidTr="00623F14">
        <w:trPr>
          <w:trHeight w:val="338"/>
        </w:trPr>
        <w:sdt>
          <w:sdtPr>
            <w:rPr>
              <w:rFonts w:ascii="Times New Roman" w:hAnsi="Times New Roman" w:cs="Times New Roman"/>
            </w:rPr>
            <w:id w:val="1101532736"/>
            <w:placeholder>
              <w:docPart w:val="2BF0A19688464B5295F7088DF3EA1CCC"/>
            </w:placeholder>
            <w:temporary/>
            <w:showingPlcHdr/>
            <w15:appearance w15:val="hidden"/>
          </w:sdtPr>
          <w:sdtContent>
            <w:tc>
              <w:tcPr>
                <w:tcW w:w="236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BA205E" w:rsidRPr="002C2205" w:rsidRDefault="00BA205E" w:rsidP="002A648D">
                <w:pPr>
                  <w:pStyle w:val="TableHeaders"/>
                  <w:rPr>
                    <w:rFonts w:ascii="Times New Roman" w:hAnsi="Times New Roman" w:cs="Times New Roman"/>
                  </w:rPr>
                </w:pPr>
                <w:r w:rsidRPr="002C2205">
                  <w:rPr>
                    <w:rFonts w:ascii="Times New Roman" w:hAnsi="Times New Roman" w:cs="Times New Roman"/>
                  </w:rPr>
                  <w:t>Item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405890554"/>
            <w:placeholder>
              <w:docPart w:val="FD739E150B1C4345AEECFEB7C2BE9B86"/>
            </w:placeholder>
            <w:temporary/>
            <w:showingPlcHdr/>
            <w15:appearance w15:val="hidden"/>
          </w:sdtPr>
          <w:sdtContent>
            <w:tc>
              <w:tcPr>
                <w:tcW w:w="9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BA205E" w:rsidRPr="002C2205" w:rsidRDefault="00BA205E" w:rsidP="002A4ED5">
                <w:pPr>
                  <w:pStyle w:val="TableHeaders"/>
                  <w:rPr>
                    <w:rFonts w:ascii="Times New Roman" w:hAnsi="Times New Roman" w:cs="Times New Roman"/>
                  </w:rPr>
                </w:pPr>
                <w:r w:rsidRPr="002C2205">
                  <w:rPr>
                    <w:rFonts w:ascii="Times New Roman" w:hAnsi="Times New Roman" w:cs="Times New Roman"/>
                  </w:rPr>
                  <w:t>Quantity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293606196"/>
            <w:placeholder>
              <w:docPart w:val="6C066B1F56D84A9CA82258C81DF93259"/>
            </w:placeholder>
            <w:temporary/>
            <w:showingPlcHdr/>
            <w15:appearance w15:val="hidden"/>
          </w:sdtPr>
          <w:sdtContent>
            <w:tc>
              <w:tcPr>
                <w:tcW w:w="91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BA205E" w:rsidRPr="002C2205" w:rsidRDefault="00BA205E" w:rsidP="002A4ED5">
                <w:pPr>
                  <w:pStyle w:val="TableHeaders"/>
                  <w:rPr>
                    <w:rFonts w:ascii="Times New Roman" w:hAnsi="Times New Roman" w:cs="Times New Roman"/>
                  </w:rPr>
                </w:pPr>
                <w:r w:rsidRPr="002C2205">
                  <w:rPr>
                    <w:rFonts w:ascii="Times New Roman" w:hAnsi="Times New Roman" w:cs="Times New Roman"/>
                  </w:rPr>
                  <w:t>Unit Price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236660449"/>
            <w:placeholder>
              <w:docPart w:val="137FF5A94DCB40CE91A533D578983497"/>
            </w:placeholder>
            <w:temporary/>
            <w:showingPlcHdr/>
            <w15:appearance w15:val="hidden"/>
          </w:sdtPr>
          <w:sdtContent>
            <w:tc>
              <w:tcPr>
                <w:tcW w:w="76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BA205E" w:rsidRPr="002C2205" w:rsidRDefault="00BA205E" w:rsidP="002A4ED5">
                <w:pPr>
                  <w:pStyle w:val="TableHeaders"/>
                  <w:rPr>
                    <w:rFonts w:ascii="Times New Roman" w:hAnsi="Times New Roman" w:cs="Times New Roman"/>
                  </w:rPr>
                </w:pPr>
                <w:r w:rsidRPr="002C2205">
                  <w:rPr>
                    <w:rFonts w:ascii="Times New Roman" w:hAnsi="Times New Roman" w:cs="Times New Roman"/>
                  </w:rPr>
                  <w:t>Amount</w:t>
                </w:r>
              </w:p>
            </w:tc>
          </w:sdtContent>
        </w:sdt>
      </w:tr>
      <w:tr w:rsidR="00BA205E" w:rsidRPr="002A4ED5" w:rsidTr="00623F14">
        <w:trPr>
          <w:trHeight w:val="331"/>
        </w:trPr>
        <w:tc>
          <w:tcPr>
            <w:tcW w:w="236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BA205E" w:rsidRPr="002A4ED5" w:rsidRDefault="00BA205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BA205E" w:rsidRPr="002A4ED5" w:rsidRDefault="00BA205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1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BA205E" w:rsidRPr="002A4ED5" w:rsidRDefault="00BA205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6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BA205E" w:rsidRPr="002A4ED5" w:rsidRDefault="00BA205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BA205E" w:rsidRPr="002A4ED5" w:rsidTr="007B0D80">
        <w:trPr>
          <w:trHeight w:val="600"/>
        </w:trPr>
        <w:tc>
          <w:tcPr>
            <w:tcW w:w="236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A205E" w:rsidRPr="002C2205" w:rsidRDefault="00CF4E99" w:rsidP="002A4E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‘</w:t>
            </w:r>
            <w:r w:rsidR="002C2205" w:rsidRPr="002C2205">
              <w:rPr>
                <w:rFonts w:ascii="Times New Roman" w:hAnsi="Times New Roman" w:cs="Times New Roman"/>
                <w:b/>
              </w:rPr>
              <w:t>In the Struggle I Rise</w:t>
            </w:r>
            <w:r>
              <w:rPr>
                <w:rFonts w:ascii="Times New Roman" w:hAnsi="Times New Roman" w:cs="Times New Roman"/>
                <w:b/>
              </w:rPr>
              <w:t>’</w:t>
            </w:r>
            <w:bookmarkStart w:id="0" w:name="_GoBack"/>
            <w:bookmarkEnd w:id="0"/>
            <w:r w:rsidR="002C2205" w:rsidRPr="002C2205">
              <w:rPr>
                <w:rFonts w:ascii="Times New Roman" w:hAnsi="Times New Roman" w:cs="Times New Roman"/>
                <w:b/>
              </w:rPr>
              <w:t xml:space="preserve"> Print</w:t>
            </w:r>
          </w:p>
        </w:tc>
        <w:tc>
          <w:tcPr>
            <w:tcW w:w="9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A205E" w:rsidRPr="002A4ED5" w:rsidRDefault="00BA205E" w:rsidP="002A4ED5"/>
        </w:tc>
        <w:tc>
          <w:tcPr>
            <w:tcW w:w="9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A205E" w:rsidRPr="002A4ED5" w:rsidRDefault="00BA205E" w:rsidP="002A4ED5"/>
        </w:tc>
        <w:tc>
          <w:tcPr>
            <w:tcW w:w="76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A205E" w:rsidRPr="002A4ED5" w:rsidRDefault="00BA205E" w:rsidP="002A4ED5"/>
        </w:tc>
      </w:tr>
      <w:tr w:rsidR="00BA205E" w:rsidRPr="002A4ED5" w:rsidTr="00623F14">
        <w:trPr>
          <w:trHeight w:val="920"/>
        </w:trPr>
        <w:tc>
          <w:tcPr>
            <w:tcW w:w="2360" w:type="pct"/>
            <w:tcBorders>
              <w:top w:val="single" w:sz="4" w:space="0" w:color="auto"/>
            </w:tcBorders>
          </w:tcPr>
          <w:p w:rsidR="00BA205E" w:rsidRPr="002A4ED5" w:rsidRDefault="00BA205E" w:rsidP="002A4ED5"/>
        </w:tc>
        <w:tc>
          <w:tcPr>
            <w:tcW w:w="959" w:type="pct"/>
            <w:tcBorders>
              <w:top w:val="single" w:sz="4" w:space="0" w:color="auto"/>
            </w:tcBorders>
          </w:tcPr>
          <w:p w:rsidR="00BA205E" w:rsidRPr="002A4ED5" w:rsidRDefault="00BA205E" w:rsidP="002A4ED5"/>
        </w:tc>
        <w:tc>
          <w:tcPr>
            <w:tcW w:w="912" w:type="pct"/>
            <w:tcBorders>
              <w:top w:val="single" w:sz="4" w:space="0" w:color="auto"/>
            </w:tcBorders>
            <w:vAlign w:val="bottom"/>
          </w:tcPr>
          <w:sdt>
            <w:sdtPr>
              <w:id w:val="2064670704"/>
              <w:placeholder>
                <w:docPart w:val="8E6EFE30824C4B40B9B0FD690556DC4E"/>
              </w:placeholder>
              <w:temporary/>
              <w:showingPlcHdr/>
              <w15:appearance w15:val="hidden"/>
              <w:text/>
            </w:sdtPr>
            <w:sdtContent>
              <w:p w:rsidR="00BA205E" w:rsidRPr="002A4ED5" w:rsidRDefault="00BA205E" w:rsidP="002A648D">
                <w:pPr>
                  <w:pStyle w:val="Total"/>
                </w:pPr>
                <w:r w:rsidRPr="002A4ED5">
                  <w:t>Total</w:t>
                </w:r>
              </w:p>
            </w:sdtContent>
          </w:sdt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</w:tcPr>
          <w:p w:rsidR="00BA205E" w:rsidRPr="002A4ED5" w:rsidRDefault="00BA205E" w:rsidP="002A4ED5">
            <w:pPr>
              <w:rPr>
                <w:b/>
              </w:rPr>
            </w:pPr>
          </w:p>
        </w:tc>
      </w:tr>
    </w:tbl>
    <w:p w:rsidR="00806FF3" w:rsidRDefault="00806FF3" w:rsidP="002A648D"/>
    <w:tbl>
      <w:tblPr>
        <w:tblStyle w:val="TableGrid"/>
        <w:tblpPr w:leftFromText="180" w:rightFromText="180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4315"/>
        <w:gridCol w:w="5467"/>
      </w:tblGrid>
      <w:tr w:rsidR="00623F14" w:rsidTr="002C2205">
        <w:tc>
          <w:tcPr>
            <w:tcW w:w="4315" w:type="dxa"/>
          </w:tcPr>
          <w:p w:rsidR="00623F14" w:rsidRDefault="00623F14" w:rsidP="002C2205">
            <w:pPr>
              <w:pStyle w:val="NoSpacing"/>
              <w:tabs>
                <w:tab w:val="left" w:pos="111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PAYMENT TYPE</w:t>
            </w:r>
          </w:p>
        </w:tc>
        <w:tc>
          <w:tcPr>
            <w:tcW w:w="5467" w:type="dxa"/>
          </w:tcPr>
          <w:p w:rsidR="00623F14" w:rsidRDefault="00623F14" w:rsidP="002C2205">
            <w:pPr>
              <w:pStyle w:val="NoSpacing"/>
              <w:tabs>
                <w:tab w:val="left" w:pos="1116"/>
              </w:tabs>
            </w:pPr>
          </w:p>
        </w:tc>
      </w:tr>
      <w:tr w:rsidR="002C2205" w:rsidTr="002C2205">
        <w:tc>
          <w:tcPr>
            <w:tcW w:w="4315" w:type="dxa"/>
          </w:tcPr>
          <w:p w:rsidR="002C2205" w:rsidRPr="002C2205" w:rsidRDefault="002C2205" w:rsidP="002C2205">
            <w:pPr>
              <w:pStyle w:val="NoSpacing"/>
              <w:tabs>
                <w:tab w:val="left" w:pos="111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  <w:r w:rsidRPr="002C2205">
              <w:rPr>
                <w:rFonts w:ascii="Times New Roman" w:hAnsi="Times New Roman" w:cs="Times New Roman"/>
                <w:b/>
                <w:sz w:val="24"/>
                <w:szCs w:val="24"/>
              </w:rPr>
              <w:t>AMOUNT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 BE CHARGED</w:t>
            </w:r>
          </w:p>
        </w:tc>
        <w:tc>
          <w:tcPr>
            <w:tcW w:w="5467" w:type="dxa"/>
          </w:tcPr>
          <w:p w:rsidR="002C2205" w:rsidRDefault="002C2205" w:rsidP="002C2205">
            <w:pPr>
              <w:pStyle w:val="NoSpacing"/>
              <w:tabs>
                <w:tab w:val="left" w:pos="1116"/>
              </w:tabs>
            </w:pPr>
          </w:p>
        </w:tc>
      </w:tr>
      <w:tr w:rsidR="002C2205" w:rsidTr="002C2205">
        <w:tc>
          <w:tcPr>
            <w:tcW w:w="4315" w:type="dxa"/>
          </w:tcPr>
          <w:p w:rsidR="002C2205" w:rsidRPr="002C2205" w:rsidRDefault="002C2205" w:rsidP="002C2205">
            <w:pPr>
              <w:pStyle w:val="NoSpacing"/>
              <w:tabs>
                <w:tab w:val="left" w:pos="111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205">
              <w:rPr>
                <w:rFonts w:ascii="Times New Roman" w:hAnsi="Times New Roman" w:cs="Times New Roman"/>
                <w:b/>
                <w:sz w:val="24"/>
                <w:szCs w:val="24"/>
              </w:rPr>
              <w:t>CARD NUMBER</w:t>
            </w:r>
          </w:p>
        </w:tc>
        <w:tc>
          <w:tcPr>
            <w:tcW w:w="5467" w:type="dxa"/>
          </w:tcPr>
          <w:p w:rsidR="002C2205" w:rsidRDefault="002C2205" w:rsidP="002C2205">
            <w:pPr>
              <w:pStyle w:val="NoSpacing"/>
              <w:tabs>
                <w:tab w:val="left" w:pos="1116"/>
              </w:tabs>
              <w:ind w:firstLine="720"/>
            </w:pPr>
          </w:p>
        </w:tc>
      </w:tr>
      <w:tr w:rsidR="002C2205" w:rsidTr="002C2205">
        <w:tc>
          <w:tcPr>
            <w:tcW w:w="4315" w:type="dxa"/>
          </w:tcPr>
          <w:p w:rsidR="002C2205" w:rsidRPr="002C2205" w:rsidRDefault="002C2205" w:rsidP="002C2205">
            <w:pPr>
              <w:pStyle w:val="NoSpacing"/>
              <w:tabs>
                <w:tab w:val="left" w:pos="111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EXPIRATION DATE</w:t>
            </w:r>
          </w:p>
        </w:tc>
        <w:tc>
          <w:tcPr>
            <w:tcW w:w="5467" w:type="dxa"/>
          </w:tcPr>
          <w:p w:rsidR="002C2205" w:rsidRDefault="002C2205" w:rsidP="002C2205">
            <w:pPr>
              <w:pStyle w:val="NoSpacing"/>
              <w:tabs>
                <w:tab w:val="left" w:pos="1116"/>
              </w:tabs>
              <w:ind w:firstLine="720"/>
            </w:pPr>
          </w:p>
        </w:tc>
      </w:tr>
    </w:tbl>
    <w:p w:rsidR="002C2205" w:rsidRPr="00623F14" w:rsidRDefault="002C2205" w:rsidP="00623F14">
      <w:pPr>
        <w:tabs>
          <w:tab w:val="left" w:pos="3708"/>
        </w:tabs>
      </w:pPr>
    </w:p>
    <w:sectPr w:rsidR="002C2205" w:rsidRPr="00623F14" w:rsidSect="00810AB5">
      <w:headerReference w:type="default" r:id="rId12"/>
      <w:footerReference w:type="default" r:id="rId13"/>
      <w:pgSz w:w="12240" w:h="15840" w:code="1"/>
      <w:pgMar w:top="1440" w:right="1008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05E" w:rsidRDefault="00BA205E" w:rsidP="00650259">
      <w:pPr>
        <w:spacing w:line="240" w:lineRule="auto"/>
      </w:pPr>
      <w:r>
        <w:separator/>
      </w:r>
    </w:p>
  </w:endnote>
  <w:endnote w:type="continuationSeparator" w:id="0">
    <w:p w:rsidR="00BA205E" w:rsidRDefault="00BA205E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79A6AFE-4CCC-409E-B1B1-293888718BCE}"/>
    <w:embedBold r:id="rId2" w:fontKey="{01A9E8AC-4270-4903-B447-BA43EFF0FC4B}"/>
    <w:embedItalic r:id="rId3" w:fontKey="{6A786449-373A-41EB-B7E2-E8F6DD34FF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BEB1EB2-DC27-4B94-B4CF-E2D499023CA8}"/>
    <w:embedBold r:id="rId5" w:fontKey="{4054E029-0D7E-4F66-B8FF-4C0FAC7B827B}"/>
    <w:embedItalic r:id="rId6" w:fontKey="{5A0885AA-9104-424E-80B7-C810A8DD0D9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B26F203-D778-4F0D-95A3-B3BC683F9C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7118A3F-0296-4069-A282-C53D49F932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205" w:rsidRPr="00623F14" w:rsidRDefault="00623F14" w:rsidP="007B0D80">
    <w:pPr>
      <w:pStyle w:val="Footer"/>
      <w:tabs>
        <w:tab w:val="left" w:pos="3792"/>
      </w:tabs>
      <w:ind w:right="-558" w:hanging="720"/>
      <w:jc w:val="center"/>
      <w:rPr>
        <w:sz w:val="22"/>
        <w:szCs w:val="22"/>
      </w:rPr>
    </w:pPr>
    <w:r w:rsidRPr="00623F14">
      <w:rPr>
        <w:b/>
        <w:sz w:val="22"/>
        <w:szCs w:val="22"/>
      </w:rPr>
      <w:t>Q</w:t>
    </w:r>
    <w:r w:rsidR="002C2205" w:rsidRPr="00623F14">
      <w:rPr>
        <w:b/>
        <w:sz w:val="22"/>
        <w:szCs w:val="22"/>
      </w:rPr>
      <w:t>UESTIONS CALL</w:t>
    </w:r>
    <w:r w:rsidR="002C2205" w:rsidRPr="00623F14">
      <w:rPr>
        <w:sz w:val="22"/>
        <w:szCs w:val="22"/>
      </w:rPr>
      <w:t>: 888-433-4219</w:t>
    </w:r>
    <w:r>
      <w:rPr>
        <w:sz w:val="22"/>
        <w:szCs w:val="22"/>
      </w:rPr>
      <w:t xml:space="preserve">               </w:t>
    </w:r>
    <w:r w:rsidR="002C2205" w:rsidRPr="00623F14">
      <w:rPr>
        <w:b/>
        <w:sz w:val="22"/>
        <w:szCs w:val="22"/>
      </w:rPr>
      <w:t xml:space="preserve">EFax </w:t>
    </w:r>
    <w:r w:rsidRPr="00623F14">
      <w:rPr>
        <w:b/>
        <w:sz w:val="22"/>
        <w:szCs w:val="22"/>
      </w:rPr>
      <w:t xml:space="preserve">Order </w:t>
    </w:r>
    <w:r w:rsidR="002C2205" w:rsidRPr="00623F14">
      <w:rPr>
        <w:b/>
        <w:sz w:val="22"/>
        <w:szCs w:val="22"/>
      </w:rPr>
      <w:t>Form</w:t>
    </w:r>
    <w:r w:rsidR="002C2205" w:rsidRPr="00623F14">
      <w:rPr>
        <w:sz w:val="22"/>
        <w:szCs w:val="22"/>
      </w:rPr>
      <w:t>: 888-433-4219</w:t>
    </w:r>
    <w:r>
      <w:rPr>
        <w:sz w:val="22"/>
        <w:szCs w:val="22"/>
      </w:rPr>
      <w:t xml:space="preserve">    </w:t>
    </w:r>
    <w:r w:rsidR="007B0D80">
      <w:rPr>
        <w:sz w:val="22"/>
        <w:szCs w:val="22"/>
      </w:rPr>
      <w:t xml:space="preserve">         </w:t>
    </w:r>
    <w:r>
      <w:rPr>
        <w:sz w:val="22"/>
        <w:szCs w:val="22"/>
      </w:rPr>
      <w:t xml:space="preserve">  </w:t>
    </w:r>
    <w:hyperlink r:id="rId1" w:history="1">
      <w:r w:rsidR="002C2205" w:rsidRPr="00623F14">
        <w:rPr>
          <w:rStyle w:val="Hyperlink"/>
          <w:b/>
          <w:color w:val="auto"/>
          <w:sz w:val="22"/>
          <w:szCs w:val="22"/>
          <w:u w:val="none"/>
        </w:rPr>
        <w:t>www.tovacommunityhealth.org</w:t>
      </w:r>
    </w:hyperlink>
  </w:p>
  <w:p w:rsidR="002C2205" w:rsidRPr="00623F14" w:rsidRDefault="002C2205" w:rsidP="007B0D80">
    <w:pPr>
      <w:pStyle w:val="Footer"/>
      <w:tabs>
        <w:tab w:val="left" w:pos="3792"/>
      </w:tabs>
      <w:jc w:val="center"/>
      <w:rPr>
        <w:sz w:val="22"/>
        <w:szCs w:val="22"/>
      </w:rPr>
    </w:pPr>
    <w:r w:rsidRPr="00623F14">
      <w:rPr>
        <w:sz w:val="22"/>
        <w:szCs w:val="22"/>
      </w:rPr>
      <w:t>TOVA Community Health</w:t>
    </w:r>
  </w:p>
  <w:p w:rsidR="00562601" w:rsidRPr="00623F14" w:rsidRDefault="002C2205" w:rsidP="00623F14">
    <w:pPr>
      <w:pStyle w:val="Footer"/>
      <w:tabs>
        <w:tab w:val="left" w:pos="3792"/>
      </w:tabs>
      <w:rPr>
        <w:sz w:val="22"/>
        <w:szCs w:val="22"/>
      </w:rPr>
    </w:pPr>
    <w:r w:rsidRPr="00623F14">
      <w:rPr>
        <w:sz w:val="22"/>
        <w:szCs w:val="22"/>
      </w:rPr>
      <w:t xml:space="preserve">                                                 </w:t>
    </w:r>
    <w:r w:rsidR="00623F14">
      <w:rPr>
        <w:sz w:val="22"/>
        <w:szCs w:val="22"/>
      </w:rPr>
      <w:t xml:space="preserve">                 </w:t>
    </w:r>
    <w:r w:rsidRPr="00623F14">
      <w:rPr>
        <w:sz w:val="22"/>
        <w:szCs w:val="22"/>
      </w:rPr>
      <w:t xml:space="preserve"> P.O. Box 9663 Wilmington DE 19809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05E" w:rsidRDefault="00BA205E" w:rsidP="00650259">
      <w:pPr>
        <w:spacing w:line="240" w:lineRule="auto"/>
      </w:pPr>
      <w:r>
        <w:separator/>
      </w:r>
    </w:p>
  </w:footnote>
  <w:footnote w:type="continuationSeparator" w:id="0">
    <w:p w:rsidR="00BA205E" w:rsidRDefault="00BA205E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601" w:rsidRPr="002C2205" w:rsidRDefault="00FF15F9" w:rsidP="007B0D80">
    <w:pPr>
      <w:pStyle w:val="NoSpacing"/>
      <w:ind w:right="-738"/>
      <w:jc w:val="right"/>
      <w:rPr>
        <w:rFonts w:ascii="Times New Roman" w:hAnsi="Times New Roman" w:cs="Times New Roman"/>
        <w:b/>
        <w:sz w:val="52"/>
        <w:szCs w:val="52"/>
      </w:rPr>
    </w:pPr>
    <w:r w:rsidRPr="00740778">
      <w:rPr>
        <w:rFonts w:ascii="Times New Roman" w:eastAsia="SimSun" w:hAnsi="Times New Roman" w:cs="Mangal"/>
        <w:noProof/>
        <w:kern w:val="1"/>
        <w:sz w:val="40"/>
        <w:szCs w:val="40"/>
      </w:rPr>
      <w:drawing>
        <wp:anchor distT="0" distB="0" distL="0" distR="0" simplePos="0" relativeHeight="251659264" behindDoc="0" locked="0" layoutInCell="0" allowOverlap="0" wp14:anchorId="5CDD775B" wp14:editId="3738B31B">
          <wp:simplePos x="0" y="0"/>
          <wp:positionH relativeFrom="margin">
            <wp:posOffset>-838200</wp:posOffset>
          </wp:positionH>
          <wp:positionV relativeFrom="paragraph">
            <wp:posOffset>-373380</wp:posOffset>
          </wp:positionV>
          <wp:extent cx="1001580" cy="906780"/>
          <wp:effectExtent l="0" t="0" r="8255" b="7620"/>
          <wp:wrapNone/>
          <wp:docPr id="1" name="image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580" cy="906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D80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7ECFB66" wp14:editId="39755F3B">
              <wp:simplePos x="0" y="0"/>
              <wp:positionH relativeFrom="column">
                <wp:posOffset>274320</wp:posOffset>
              </wp:positionH>
              <wp:positionV relativeFrom="paragraph">
                <wp:posOffset>-152400</wp:posOffset>
              </wp:positionV>
              <wp:extent cx="1935480" cy="601980"/>
              <wp:effectExtent l="0" t="0" r="7620" b="7620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5480" cy="601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0D80" w:rsidRPr="007B0D80" w:rsidRDefault="007B0D80" w:rsidP="007B0D8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>‘</w:t>
                          </w:r>
                          <w:r w:rsidRPr="007B0D80"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>IN THE STRUGGLE I RISE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>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ECFB6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21.6pt;margin-top:-12pt;width:152.4pt;height:4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" stroked="f">
              <v:textbox>
                <w:txbxContent>
                  <w:p w:rsidR="007B0D80" w:rsidRPr="007B0D80" w:rsidRDefault="007B0D80" w:rsidP="007B0D80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</w:rPr>
                      <w:t>‘</w:t>
                    </w:r>
                    <w:r w:rsidRPr="007B0D80">
                      <w:rPr>
                        <w:rFonts w:ascii="Times New Roman" w:hAnsi="Times New Roman" w:cs="Times New Roman"/>
                        <w:b/>
                        <w:sz w:val="28"/>
                      </w:rPr>
                      <w:t>IN THE STRUGGLE I RISE</w:t>
                    </w:r>
                    <w:r>
                      <w:rPr>
                        <w:rFonts w:ascii="Times New Roman" w:hAnsi="Times New Roman" w:cs="Times New Roman"/>
                        <w:b/>
                        <w:sz w:val="28"/>
                      </w:rPr>
                      <w:t>’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B0D80">
      <w:rPr>
        <w:rFonts w:ascii="Times New Roman" w:hAnsi="Times New Roman" w:cs="Times New Roman"/>
        <w:b/>
        <w:sz w:val="52"/>
        <w:szCs w:val="52"/>
      </w:rPr>
      <w:t xml:space="preserve">PORTRAIT ORDER </w:t>
    </w:r>
    <w:r w:rsidR="00BA205E" w:rsidRPr="002C2205">
      <w:rPr>
        <w:rFonts w:ascii="Times New Roman" w:hAnsi="Times New Roman" w:cs="Times New Roman"/>
        <w:b/>
        <w:sz w:val="52"/>
        <w:szCs w:val="52"/>
      </w:rPr>
      <w:t>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05E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2205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3F14"/>
    <w:rsid w:val="006250A2"/>
    <w:rsid w:val="0063739C"/>
    <w:rsid w:val="00650259"/>
    <w:rsid w:val="00770F25"/>
    <w:rsid w:val="00787DD4"/>
    <w:rsid w:val="007A35A8"/>
    <w:rsid w:val="007B0A85"/>
    <w:rsid w:val="007B0D80"/>
    <w:rsid w:val="007C6A52"/>
    <w:rsid w:val="00806FF3"/>
    <w:rsid w:val="00810AB5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A205E"/>
    <w:rsid w:val="00BD4753"/>
    <w:rsid w:val="00BD5CB1"/>
    <w:rsid w:val="00BE62EE"/>
    <w:rsid w:val="00BF2639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CF4E99"/>
    <w:rsid w:val="00D16163"/>
    <w:rsid w:val="00DB3FAD"/>
    <w:rsid w:val="00DD447B"/>
    <w:rsid w:val="00DF0832"/>
    <w:rsid w:val="00E0535A"/>
    <w:rsid w:val="00E61C09"/>
    <w:rsid w:val="00E677FE"/>
    <w:rsid w:val="00E846E1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15F9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ovacommunityhealth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F0A19688464B5295F7088DF3EA1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5915E-8A0A-4061-9036-5DDBEB574BC3}"/>
      </w:docPartPr>
      <w:docPartBody>
        <w:p w:rsidR="00000000" w:rsidRDefault="002F4709" w:rsidP="002F4709">
          <w:pPr>
            <w:pStyle w:val="2BF0A19688464B5295F7088DF3EA1CCC"/>
          </w:pPr>
          <w:r w:rsidRPr="002A648D">
            <w:t>Item</w:t>
          </w:r>
        </w:p>
      </w:docPartBody>
    </w:docPart>
    <w:docPart>
      <w:docPartPr>
        <w:name w:val="FD739E150B1C4345AEECFEB7C2BE9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84CAD-390A-41AC-9652-14000DD702E7}"/>
      </w:docPartPr>
      <w:docPartBody>
        <w:p w:rsidR="00000000" w:rsidRDefault="002F4709" w:rsidP="002F4709">
          <w:pPr>
            <w:pStyle w:val="FD739E150B1C4345AEECFEB7C2BE9B86"/>
          </w:pPr>
          <w:r w:rsidRPr="002A4ED5">
            <w:t>Quantity</w:t>
          </w:r>
        </w:p>
      </w:docPartBody>
    </w:docPart>
    <w:docPart>
      <w:docPartPr>
        <w:name w:val="6C066B1F56D84A9CA82258C81DF93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810B5-7F1C-4285-93EE-06CA3AA48EDF}"/>
      </w:docPartPr>
      <w:docPartBody>
        <w:p w:rsidR="00000000" w:rsidRDefault="002F4709" w:rsidP="002F4709">
          <w:pPr>
            <w:pStyle w:val="6C066B1F56D84A9CA82258C81DF93259"/>
          </w:pPr>
          <w:r w:rsidRPr="002A4ED5">
            <w:t>Unit Price</w:t>
          </w:r>
        </w:p>
      </w:docPartBody>
    </w:docPart>
    <w:docPart>
      <w:docPartPr>
        <w:name w:val="137FF5A94DCB40CE91A533D578983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13FF9-0663-4B54-88A3-6261B0B7430E}"/>
      </w:docPartPr>
      <w:docPartBody>
        <w:p w:rsidR="00000000" w:rsidRDefault="002F4709" w:rsidP="002F4709">
          <w:pPr>
            <w:pStyle w:val="137FF5A94DCB40CE91A533D578983497"/>
          </w:pPr>
          <w:r w:rsidRPr="002A4ED5">
            <w:t>Amount</w:t>
          </w:r>
        </w:p>
      </w:docPartBody>
    </w:docPart>
    <w:docPart>
      <w:docPartPr>
        <w:name w:val="8E6EFE30824C4B40B9B0FD690556D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8C9CD-C85C-4617-8B65-36984F6BF458}"/>
      </w:docPartPr>
      <w:docPartBody>
        <w:p w:rsidR="00000000" w:rsidRDefault="002F4709" w:rsidP="002F4709">
          <w:pPr>
            <w:pStyle w:val="8E6EFE30824C4B40B9B0FD690556DC4E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709"/>
    <w:rsid w:val="002F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588AF6361D4B4594CCB343D2649CF8">
    <w:name w:val="43588AF6361D4B4594CCB343D2649CF8"/>
  </w:style>
  <w:style w:type="paragraph" w:customStyle="1" w:styleId="FC966950E15A4770A26332A1262E7E4D">
    <w:name w:val="FC966950E15A4770A26332A1262E7E4D"/>
  </w:style>
  <w:style w:type="paragraph" w:customStyle="1" w:styleId="21C4F1A868254166B7852C6CEF74E0D5">
    <w:name w:val="21C4F1A868254166B7852C6CEF74E0D5"/>
  </w:style>
  <w:style w:type="paragraph" w:customStyle="1" w:styleId="17F29338DF3849EE9642C4CE329E3DED">
    <w:name w:val="17F29338DF3849EE9642C4CE329E3DED"/>
  </w:style>
  <w:style w:type="paragraph" w:customStyle="1" w:styleId="BBC075CA28894B6680490F40E815F154">
    <w:name w:val="BBC075CA28894B6680490F40E815F154"/>
  </w:style>
  <w:style w:type="paragraph" w:customStyle="1" w:styleId="670FFE41337D47C6B2F29EE3E57F3F86">
    <w:name w:val="670FFE41337D47C6B2F29EE3E57F3F86"/>
  </w:style>
  <w:style w:type="paragraph" w:customStyle="1" w:styleId="C00D4F9CAD4942479B1F4AC86F8EB62F">
    <w:name w:val="C00D4F9CAD4942479B1F4AC86F8EB62F"/>
  </w:style>
  <w:style w:type="paragraph" w:customStyle="1" w:styleId="C5FFC6D5D47B4AB7B9BD09D565B11706">
    <w:name w:val="C5FFC6D5D47B4AB7B9BD09D565B11706"/>
  </w:style>
  <w:style w:type="paragraph" w:customStyle="1" w:styleId="8107457E270C4FB29932B091DBD7AFE1">
    <w:name w:val="8107457E270C4FB29932B091DBD7AFE1"/>
  </w:style>
  <w:style w:type="paragraph" w:customStyle="1" w:styleId="6AB0BF9713CE4FFAA1AD8D2D40C6B454">
    <w:name w:val="6AB0BF9713CE4FFAA1AD8D2D40C6B454"/>
  </w:style>
  <w:style w:type="paragraph" w:customStyle="1" w:styleId="091161790CB344898310D5B7659CC9DC">
    <w:name w:val="091161790CB344898310D5B7659CC9DC"/>
  </w:style>
  <w:style w:type="paragraph" w:customStyle="1" w:styleId="F71595CFF13E4EA692A66FF9BD8C008E">
    <w:name w:val="F71595CFF13E4EA692A66FF9BD8C008E"/>
  </w:style>
  <w:style w:type="paragraph" w:customStyle="1" w:styleId="11B14BEAEC09467BB12976722EEE932B">
    <w:name w:val="11B14BEAEC09467BB12976722EEE932B"/>
  </w:style>
  <w:style w:type="paragraph" w:customStyle="1" w:styleId="DCCB405507A746DEBD2F76787AAF8C28">
    <w:name w:val="DCCB405507A746DEBD2F76787AAF8C28"/>
  </w:style>
  <w:style w:type="paragraph" w:customStyle="1" w:styleId="E9FA5516E8DC434BB10177757AF3DAD1">
    <w:name w:val="E9FA5516E8DC434BB10177757AF3DAD1"/>
  </w:style>
  <w:style w:type="paragraph" w:customStyle="1" w:styleId="DACB6E0082BD41F294A8B71702E137D1">
    <w:name w:val="DACB6E0082BD41F294A8B71702E137D1"/>
    <w:rsid w:val="002F4709"/>
  </w:style>
  <w:style w:type="paragraph" w:customStyle="1" w:styleId="34A227640B9848CFA3DBC24BD9E445B0">
    <w:name w:val="34A227640B9848CFA3DBC24BD9E445B0"/>
    <w:rsid w:val="002F4709"/>
  </w:style>
  <w:style w:type="paragraph" w:customStyle="1" w:styleId="C476453C9EA6425FBFB71F094C1B2D25">
    <w:name w:val="C476453C9EA6425FBFB71F094C1B2D25"/>
    <w:rsid w:val="002F4709"/>
  </w:style>
  <w:style w:type="paragraph" w:customStyle="1" w:styleId="530B18B1336747619DC8967CB8B0122C">
    <w:name w:val="530B18B1336747619DC8967CB8B0122C"/>
    <w:rsid w:val="002F4709"/>
  </w:style>
  <w:style w:type="paragraph" w:customStyle="1" w:styleId="A747EB42BB3945CA98BB608D6E91D9E0">
    <w:name w:val="A747EB42BB3945CA98BB608D6E91D9E0"/>
    <w:rsid w:val="002F4709"/>
  </w:style>
  <w:style w:type="paragraph" w:customStyle="1" w:styleId="1C2EF44BD22542F5ABE526B9EF83EB8E">
    <w:name w:val="1C2EF44BD22542F5ABE526B9EF83EB8E"/>
    <w:rsid w:val="002F4709"/>
  </w:style>
  <w:style w:type="paragraph" w:customStyle="1" w:styleId="DEE496CAC4C24D1EAC1B714D8E597942">
    <w:name w:val="DEE496CAC4C24D1EAC1B714D8E597942"/>
    <w:rsid w:val="002F4709"/>
  </w:style>
  <w:style w:type="paragraph" w:customStyle="1" w:styleId="F0A6D553AC9246839AE176B65F484E9F">
    <w:name w:val="F0A6D553AC9246839AE176B65F484E9F"/>
    <w:rsid w:val="002F4709"/>
  </w:style>
  <w:style w:type="paragraph" w:customStyle="1" w:styleId="F7CDE39F1BC044F294FCDAD99C11A977">
    <w:name w:val="F7CDE39F1BC044F294FCDAD99C11A977"/>
    <w:rsid w:val="002F4709"/>
  </w:style>
  <w:style w:type="paragraph" w:customStyle="1" w:styleId="B33D23DD77994C739FFAD53EBF27EC41">
    <w:name w:val="B33D23DD77994C739FFAD53EBF27EC41"/>
    <w:rsid w:val="002F4709"/>
  </w:style>
  <w:style w:type="paragraph" w:customStyle="1" w:styleId="DFD8EC79FB77415E826490CE0B7F2FFA">
    <w:name w:val="DFD8EC79FB77415E826490CE0B7F2FFA"/>
    <w:rsid w:val="002F4709"/>
  </w:style>
  <w:style w:type="paragraph" w:customStyle="1" w:styleId="F1481B08DDBE49999C8EF1ED77DBD8D8">
    <w:name w:val="F1481B08DDBE49999C8EF1ED77DBD8D8"/>
    <w:rsid w:val="002F4709"/>
  </w:style>
  <w:style w:type="paragraph" w:customStyle="1" w:styleId="7EF6FC8C6B0C4366B6059493696CAD30">
    <w:name w:val="7EF6FC8C6B0C4366B6059493696CAD30"/>
    <w:rsid w:val="002F4709"/>
  </w:style>
  <w:style w:type="paragraph" w:customStyle="1" w:styleId="086EDC915B174CD1850586C4506C4A09">
    <w:name w:val="086EDC915B174CD1850586C4506C4A09"/>
    <w:rsid w:val="002F4709"/>
  </w:style>
  <w:style w:type="paragraph" w:customStyle="1" w:styleId="4BFFFA08FD434F739CE5B60EE7A52158">
    <w:name w:val="4BFFFA08FD434F739CE5B60EE7A52158"/>
    <w:rsid w:val="002F4709"/>
  </w:style>
  <w:style w:type="paragraph" w:customStyle="1" w:styleId="2EAB7F1726EF4D35881D2938DFCC1154">
    <w:name w:val="2EAB7F1726EF4D35881D2938DFCC1154"/>
    <w:rsid w:val="002F4709"/>
  </w:style>
  <w:style w:type="paragraph" w:customStyle="1" w:styleId="2FF1C98E2ABE49088EA277FDA2272143">
    <w:name w:val="2FF1C98E2ABE49088EA277FDA2272143"/>
    <w:rsid w:val="002F4709"/>
  </w:style>
  <w:style w:type="paragraph" w:customStyle="1" w:styleId="7D41A41180434CCC9DF474646054C2D0">
    <w:name w:val="7D41A41180434CCC9DF474646054C2D0"/>
    <w:rsid w:val="002F4709"/>
  </w:style>
  <w:style w:type="paragraph" w:customStyle="1" w:styleId="DF9C6A54797C4D2683814682EB80987B">
    <w:name w:val="DF9C6A54797C4D2683814682EB80987B"/>
    <w:rsid w:val="002F4709"/>
  </w:style>
  <w:style w:type="paragraph" w:customStyle="1" w:styleId="8ABDB6E39D804AA682B6AA37581B38F3">
    <w:name w:val="8ABDB6E39D804AA682B6AA37581B38F3"/>
    <w:rsid w:val="002F4709"/>
  </w:style>
  <w:style w:type="paragraph" w:customStyle="1" w:styleId="312DA2B545614FB6BBB7B3FD2BB81DD7">
    <w:name w:val="312DA2B545614FB6BBB7B3FD2BB81DD7"/>
    <w:rsid w:val="002F4709"/>
  </w:style>
  <w:style w:type="paragraph" w:customStyle="1" w:styleId="D075DE55F5654FF98DDC233D18921E18">
    <w:name w:val="D075DE55F5654FF98DDC233D18921E18"/>
    <w:rsid w:val="002F4709"/>
  </w:style>
  <w:style w:type="paragraph" w:customStyle="1" w:styleId="B8E78C2CFB134897AC9F28D9FF00F0F2">
    <w:name w:val="B8E78C2CFB134897AC9F28D9FF00F0F2"/>
    <w:rsid w:val="002F4709"/>
  </w:style>
  <w:style w:type="paragraph" w:customStyle="1" w:styleId="2BF0A19688464B5295F7088DF3EA1CCC">
    <w:name w:val="2BF0A19688464B5295F7088DF3EA1CCC"/>
    <w:rsid w:val="002F4709"/>
  </w:style>
  <w:style w:type="paragraph" w:customStyle="1" w:styleId="FD739E150B1C4345AEECFEB7C2BE9B86">
    <w:name w:val="FD739E150B1C4345AEECFEB7C2BE9B86"/>
    <w:rsid w:val="002F4709"/>
  </w:style>
  <w:style w:type="paragraph" w:customStyle="1" w:styleId="6C066B1F56D84A9CA82258C81DF93259">
    <w:name w:val="6C066B1F56D84A9CA82258C81DF93259"/>
    <w:rsid w:val="002F4709"/>
  </w:style>
  <w:style w:type="paragraph" w:customStyle="1" w:styleId="137FF5A94DCB40CE91A533D578983497">
    <w:name w:val="137FF5A94DCB40CE91A533D578983497"/>
    <w:rsid w:val="002F4709"/>
  </w:style>
  <w:style w:type="paragraph" w:customStyle="1" w:styleId="8E6EFE30824C4B40B9B0FD690556DC4E">
    <w:name w:val="8E6EFE30824C4B40B9B0FD690556DC4E"/>
    <w:rsid w:val="002F4709"/>
  </w:style>
  <w:style w:type="paragraph" w:customStyle="1" w:styleId="5F480BE36BBD46F89D84EFAFAFDEDF5A">
    <w:name w:val="5F480BE36BBD46F89D84EFAFAFDEDF5A"/>
    <w:rsid w:val="002F47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purl.org/dc/elements/1.1/"/>
    <ds:schemaRef ds:uri="http://purl.org/dc/terms/"/>
    <ds:schemaRef ds:uri="71af3243-3dd4-4a8d-8c0d-dd76da1f02a5"/>
    <ds:schemaRef ds:uri="16c05727-aa75-4e4a-9b5f-8a80a1165891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47277A4-EB41-4303-818F-4AC9AC056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2019-09-30T19:05:00Z</dcterms:created>
  <dcterms:modified xsi:type="dcterms:W3CDTF">2019-09-30T20:28:00Z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